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B98CA" w14:textId="63AF8704" w:rsidR="002138DC" w:rsidRPr="00F94F30" w:rsidRDefault="002138DC">
      <w:pPr>
        <w:rPr>
          <w:rFonts w:ascii="BIZ UD明朝 Medium" w:eastAsia="BIZ UD明朝 Medium" w:hAnsi="BIZ UD明朝 Medium"/>
          <w:sz w:val="24"/>
          <w:szCs w:val="24"/>
        </w:rPr>
      </w:pPr>
    </w:p>
    <w:p w14:paraId="0AE16430" w14:textId="77777777" w:rsidR="002138DC" w:rsidRPr="00F94F30" w:rsidRDefault="00E9172D" w:rsidP="00E9172D">
      <w:pPr>
        <w:jc w:val="center"/>
      </w:pPr>
      <w:r w:rsidRPr="00F94F30">
        <w:rPr>
          <w:rFonts w:hint="eastAsia"/>
        </w:rPr>
        <w:t>オンライン診療受診施設設置届</w:t>
      </w:r>
    </w:p>
    <w:p w14:paraId="03CD4102" w14:textId="77777777" w:rsidR="00D46B00" w:rsidRPr="00F94F30" w:rsidRDefault="00D46B00" w:rsidP="00D46B00">
      <w:pPr>
        <w:pStyle w:val="a6"/>
        <w:tabs>
          <w:tab w:val="clear" w:pos="4252"/>
          <w:tab w:val="clear" w:pos="8504"/>
        </w:tabs>
        <w:snapToGrid/>
        <w:jc w:val="right"/>
      </w:pPr>
      <w:r w:rsidRPr="00F94F30">
        <w:rPr>
          <w:rFonts w:hint="eastAsia"/>
        </w:rPr>
        <w:t xml:space="preserve">年　　月　　日　　</w:t>
      </w:r>
    </w:p>
    <w:p w14:paraId="7443ACB6" w14:textId="77777777" w:rsidR="00D46B00" w:rsidRPr="00F94F30" w:rsidRDefault="00D46B00" w:rsidP="00D46B00">
      <w:r w:rsidRPr="00F94F30">
        <w:rPr>
          <w:rFonts w:hint="eastAsia"/>
        </w:rPr>
        <w:t xml:space="preserve">　　　(</w:t>
      </w:r>
      <w:r w:rsidR="00131845" w:rsidRPr="00F94F30">
        <w:rPr>
          <w:rFonts w:hint="eastAsia"/>
        </w:rPr>
        <w:t>宛</w:t>
      </w:r>
      <w:r w:rsidRPr="00F94F30">
        <w:rPr>
          <w:rFonts w:hint="eastAsia"/>
        </w:rPr>
        <w:t>先)札幌市保健所長</w:t>
      </w:r>
    </w:p>
    <w:p w14:paraId="6345AACA" w14:textId="77777777" w:rsidR="00D46B00" w:rsidRPr="00F94F30" w:rsidRDefault="00D46B00" w:rsidP="00D46B00">
      <w:pPr>
        <w:ind w:firstLineChars="2100" w:firstLine="4410"/>
      </w:pPr>
      <w:r w:rsidRPr="00F94F30">
        <w:rPr>
          <w:rFonts w:hint="eastAsia"/>
        </w:rPr>
        <w:t>住所</w:t>
      </w:r>
    </w:p>
    <w:p w14:paraId="02B5FE26" w14:textId="77777777" w:rsidR="00D46B00" w:rsidRPr="00F94F30" w:rsidRDefault="00E9172D" w:rsidP="00D46B00">
      <w:pPr>
        <w:ind w:firstLineChars="1800" w:firstLine="3780"/>
      </w:pPr>
      <w:r w:rsidRPr="00F94F30">
        <w:rPr>
          <w:rFonts w:hint="eastAsia"/>
        </w:rPr>
        <w:t>設置</w:t>
      </w:r>
      <w:r w:rsidR="00D46B00" w:rsidRPr="00F94F30">
        <w:rPr>
          <w:rFonts w:hint="eastAsia"/>
        </w:rPr>
        <w:t>者</w:t>
      </w:r>
    </w:p>
    <w:p w14:paraId="1AE3A776" w14:textId="77777777" w:rsidR="00D46B00" w:rsidRPr="00F94F30" w:rsidRDefault="00D46B00" w:rsidP="00D46B00">
      <w:pPr>
        <w:ind w:firstLineChars="2100" w:firstLine="4410"/>
      </w:pPr>
      <w:r w:rsidRPr="00F94F30">
        <w:rPr>
          <w:rFonts w:hint="eastAsia"/>
        </w:rPr>
        <w:t xml:space="preserve">氏名　　　　　　　　　　　　　　　　</w:t>
      </w:r>
    </w:p>
    <w:p w14:paraId="2A9C216D" w14:textId="6CBEA069" w:rsidR="00D46B00" w:rsidRPr="00F94F30" w:rsidRDefault="004A3A7B" w:rsidP="00D46B00">
      <w:pPr>
        <w:ind w:firstLineChars="2500" w:firstLine="5250"/>
      </w:pPr>
      <w:r w:rsidRPr="00F94F3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2B7833" wp14:editId="116F0FD2">
                <wp:simplePos x="0" y="0"/>
                <wp:positionH relativeFrom="column">
                  <wp:posOffset>3238500</wp:posOffset>
                </wp:positionH>
                <wp:positionV relativeFrom="paragraph">
                  <wp:posOffset>26035</wp:posOffset>
                </wp:positionV>
                <wp:extent cx="2189480" cy="345440"/>
                <wp:effectExtent l="0" t="0" r="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9480" cy="345440"/>
                        </a:xfrm>
                        <a:prstGeom prst="bracketPair">
                          <a:avLst>
                            <a:gd name="adj" fmla="val 11213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7A80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5" o:spid="_x0000_s1026" type="#_x0000_t185" style="position:absolute;margin-left:255pt;margin-top:2.05pt;width:172.4pt;height:2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" adj="2422" strokeweight=".5pt"/>
            </w:pict>
          </mc:Fallback>
        </mc:AlternateContent>
      </w:r>
      <w:r w:rsidR="00D46B00" w:rsidRPr="00F94F30">
        <w:rPr>
          <w:rFonts w:hint="eastAsia"/>
        </w:rPr>
        <w:t>法人にあっては</w:t>
      </w:r>
      <w:r w:rsidR="00CB4924" w:rsidRPr="00F94F30">
        <w:rPr>
          <w:rFonts w:hint="eastAsia"/>
        </w:rPr>
        <w:t>、</w:t>
      </w:r>
      <w:r w:rsidR="00D46B00" w:rsidRPr="00F94F30">
        <w:rPr>
          <w:rFonts w:hint="eastAsia"/>
        </w:rPr>
        <w:t>その名称</w:t>
      </w:r>
      <w:r w:rsidR="00CB4924" w:rsidRPr="00F94F30">
        <w:rPr>
          <w:rFonts w:hint="eastAsia"/>
        </w:rPr>
        <w:t>、</w:t>
      </w:r>
      <w:r w:rsidR="00D46B00" w:rsidRPr="00F94F30">
        <w:rPr>
          <w:rFonts w:hint="eastAsia"/>
        </w:rPr>
        <w:t>主た</w:t>
      </w:r>
    </w:p>
    <w:p w14:paraId="42BB2EFC" w14:textId="77777777" w:rsidR="00D46B00" w:rsidRPr="00F94F30" w:rsidRDefault="00D46B00" w:rsidP="00D46B00">
      <w:pPr>
        <w:ind w:firstLineChars="2500" w:firstLine="5250"/>
      </w:pPr>
      <w:r w:rsidRPr="00F94F30">
        <w:rPr>
          <w:rFonts w:hint="eastAsia"/>
        </w:rPr>
        <w:t>る事務所所在地及び代表者氏名</w:t>
      </w:r>
    </w:p>
    <w:p w14:paraId="220651F7" w14:textId="19196223" w:rsidR="002138DC" w:rsidRPr="00F94F30" w:rsidRDefault="00E9172D" w:rsidP="002B5B35">
      <w:pPr>
        <w:spacing w:before="120" w:line="400" w:lineRule="exact"/>
        <w:ind w:leftChars="135" w:left="283" w:firstLineChars="135" w:firstLine="283"/>
      </w:pPr>
      <w:r w:rsidRPr="00F94F30">
        <w:rPr>
          <w:rFonts w:hint="eastAsia"/>
        </w:rPr>
        <w:t>オンライン診療受診施設を設置</w:t>
      </w:r>
      <w:r w:rsidR="002138DC" w:rsidRPr="00F94F30">
        <w:rPr>
          <w:rFonts w:hint="eastAsia"/>
        </w:rPr>
        <w:t>したので</w:t>
      </w:r>
      <w:r w:rsidR="00AF3997" w:rsidRPr="00F94F30">
        <w:rPr>
          <w:rFonts w:hint="eastAsia"/>
        </w:rPr>
        <w:t>、</w:t>
      </w:r>
      <w:r w:rsidRPr="00F94F30">
        <w:rPr>
          <w:rFonts w:hint="eastAsia"/>
        </w:rPr>
        <w:t>医療法</w:t>
      </w:r>
      <w:r w:rsidR="002138DC" w:rsidRPr="00F94F30">
        <w:rPr>
          <w:rFonts w:hint="eastAsia"/>
        </w:rPr>
        <w:t>第</w:t>
      </w:r>
      <w:r w:rsidR="00CB4924" w:rsidRPr="00F94F30">
        <w:rPr>
          <w:rFonts w:hint="eastAsia"/>
        </w:rPr>
        <w:t>８</w:t>
      </w:r>
      <w:r w:rsidR="002138DC" w:rsidRPr="00F94F30">
        <w:rPr>
          <w:rFonts w:hint="eastAsia"/>
        </w:rPr>
        <w:t>条</w:t>
      </w:r>
      <w:r w:rsidRPr="00F94F30">
        <w:rPr>
          <w:rFonts w:hint="eastAsia"/>
        </w:rPr>
        <w:t>第</w:t>
      </w:r>
      <w:r w:rsidR="00CB4924" w:rsidRPr="00F94F30">
        <w:rPr>
          <w:rFonts w:hint="eastAsia"/>
        </w:rPr>
        <w:t>２</w:t>
      </w:r>
      <w:r w:rsidR="002138DC" w:rsidRPr="00F94F30">
        <w:rPr>
          <w:rFonts w:hint="eastAsia"/>
        </w:rPr>
        <w:t>項の規定により</w:t>
      </w:r>
      <w:r w:rsidR="00AF3997" w:rsidRPr="00F94F30">
        <w:rPr>
          <w:rFonts w:hint="eastAsia"/>
        </w:rPr>
        <w:t>、</w:t>
      </w:r>
      <w:r w:rsidR="00ED6F2A" w:rsidRPr="00F94F30">
        <w:rPr>
          <w:rFonts w:hint="eastAsia"/>
        </w:rPr>
        <w:t>下記</w:t>
      </w:r>
      <w:r w:rsidR="002138DC" w:rsidRPr="00F94F30">
        <w:rPr>
          <w:rFonts w:hint="eastAsia"/>
        </w:rPr>
        <w:t>のとおり届け出ます。</w:t>
      </w:r>
    </w:p>
    <w:p w14:paraId="67833117" w14:textId="77777777" w:rsidR="002138DC" w:rsidRPr="00F94F30" w:rsidRDefault="002138DC">
      <w:pPr>
        <w:pStyle w:val="a6"/>
        <w:tabs>
          <w:tab w:val="clear" w:pos="4252"/>
          <w:tab w:val="clear" w:pos="8504"/>
        </w:tabs>
        <w:snapToGrid/>
      </w:pPr>
    </w:p>
    <w:p w14:paraId="2EFF40AF" w14:textId="77777777" w:rsidR="002138DC" w:rsidRPr="00F94F30" w:rsidRDefault="002138DC" w:rsidP="006828A8">
      <w:pPr>
        <w:jc w:val="center"/>
      </w:pPr>
      <w:r w:rsidRPr="00F94F30">
        <w:rPr>
          <w:rFonts w:hint="eastAsia"/>
        </w:rPr>
        <w:t>記</w:t>
      </w:r>
    </w:p>
    <w:p w14:paraId="116140AF" w14:textId="77777777" w:rsidR="00451CA4" w:rsidRPr="00F94F30" w:rsidRDefault="00451CA4" w:rsidP="00451CA4"/>
    <w:p w14:paraId="5AFB3B83" w14:textId="77777777" w:rsidR="002138DC" w:rsidRPr="00F94F30" w:rsidRDefault="002138DC" w:rsidP="002B5B35">
      <w:pPr>
        <w:spacing w:after="100"/>
        <w:ind w:firstLineChars="153" w:firstLine="321"/>
      </w:pPr>
      <w:r w:rsidRPr="00F94F30">
        <w:t>1</w:t>
      </w:r>
      <w:r w:rsidRPr="00F94F30">
        <w:rPr>
          <w:rFonts w:hint="eastAsia"/>
        </w:rPr>
        <w:t xml:space="preserve">　</w:t>
      </w:r>
      <w:r w:rsidR="00CB4924" w:rsidRPr="00F94F30">
        <w:rPr>
          <w:rFonts w:hint="eastAsia"/>
        </w:rPr>
        <w:t>施設の</w:t>
      </w:r>
      <w:r w:rsidR="00E9172D" w:rsidRPr="00F94F30">
        <w:rPr>
          <w:rFonts w:hint="eastAsia"/>
        </w:rPr>
        <w:t>名称</w:t>
      </w:r>
    </w:p>
    <w:p w14:paraId="7326E46F" w14:textId="77777777" w:rsidR="002138DC" w:rsidRPr="00F94F30" w:rsidRDefault="002138DC" w:rsidP="002B5B35">
      <w:pPr>
        <w:spacing w:after="100"/>
        <w:ind w:firstLineChars="153" w:firstLine="321"/>
      </w:pPr>
      <w:r w:rsidRPr="00F94F30">
        <w:t>2</w:t>
      </w:r>
      <w:r w:rsidRPr="00F94F30">
        <w:rPr>
          <w:rFonts w:hint="eastAsia"/>
        </w:rPr>
        <w:t xml:space="preserve">　</w:t>
      </w:r>
      <w:r w:rsidR="00E9172D" w:rsidRPr="00F94F30">
        <w:rPr>
          <w:rFonts w:hint="eastAsia"/>
        </w:rPr>
        <w:t>設置の場所</w:t>
      </w:r>
    </w:p>
    <w:p w14:paraId="361659FB" w14:textId="77777777" w:rsidR="002138DC" w:rsidRPr="00F94F30" w:rsidRDefault="002138DC" w:rsidP="002B5B35">
      <w:pPr>
        <w:spacing w:after="100"/>
        <w:ind w:firstLineChars="153" w:firstLine="321"/>
      </w:pPr>
      <w:r w:rsidRPr="00F94F30">
        <w:t>3</w:t>
      </w:r>
      <w:r w:rsidRPr="00F94F30">
        <w:rPr>
          <w:rFonts w:hint="eastAsia"/>
        </w:rPr>
        <w:t xml:space="preserve">　</w:t>
      </w:r>
      <w:r w:rsidR="00E9172D" w:rsidRPr="00F94F30">
        <w:rPr>
          <w:rFonts w:hint="eastAsia"/>
        </w:rPr>
        <w:t>設置年月日</w:t>
      </w:r>
    </w:p>
    <w:p w14:paraId="1286BC24" w14:textId="77777777" w:rsidR="00F914A1" w:rsidRPr="00F94F30" w:rsidRDefault="00E9172D" w:rsidP="002B5B35">
      <w:pPr>
        <w:spacing w:after="100"/>
        <w:ind w:firstLineChars="153" w:firstLine="321"/>
      </w:pPr>
      <w:r w:rsidRPr="00F94F30">
        <w:rPr>
          <w:rFonts w:hint="eastAsia"/>
        </w:rPr>
        <w:t>4　敷地の面積及び平面図</w:t>
      </w:r>
      <w:r w:rsidR="00AC4490" w:rsidRPr="00F94F30">
        <w:rPr>
          <w:rFonts w:hint="eastAsia"/>
        </w:rPr>
        <w:t xml:space="preserve">　</w:t>
      </w:r>
      <w:r w:rsidRPr="00F94F30">
        <w:rPr>
          <w:rFonts w:hint="eastAsia"/>
        </w:rPr>
        <w:t xml:space="preserve">平面図　</w:t>
      </w:r>
      <w:r w:rsidRPr="00F94F30">
        <w:rPr>
          <w:rFonts w:hint="eastAsia"/>
          <w:u w:val="single"/>
        </w:rPr>
        <w:t xml:space="preserve">別添No.　　　　　</w:t>
      </w:r>
      <w:r w:rsidRPr="00F94F30">
        <w:rPr>
          <w:rFonts w:hint="eastAsia"/>
        </w:rPr>
        <w:t>のとおり</w:t>
      </w:r>
    </w:p>
    <w:p w14:paraId="7D724D6D" w14:textId="77777777" w:rsidR="00D53B39" w:rsidRPr="00F94F30" w:rsidRDefault="00AC4490" w:rsidP="00D53B39">
      <w:pPr>
        <w:spacing w:after="100"/>
        <w:ind w:firstLineChars="153" w:firstLine="321"/>
      </w:pPr>
      <w:r w:rsidRPr="00F94F30">
        <w:rPr>
          <w:rFonts w:hint="eastAsia"/>
        </w:rPr>
        <w:t>5</w:t>
      </w:r>
      <w:r w:rsidR="00E9172D" w:rsidRPr="00F94F30">
        <w:rPr>
          <w:rFonts w:hint="eastAsia"/>
        </w:rPr>
        <w:t xml:space="preserve">　建物の構造概要及び平面図</w:t>
      </w:r>
    </w:p>
    <w:p w14:paraId="6A757AC3" w14:textId="0D7FDDF2" w:rsidR="00FC1603" w:rsidRPr="00F94F30" w:rsidRDefault="00F914A1" w:rsidP="00D53B39">
      <w:pPr>
        <w:spacing w:after="100"/>
        <w:ind w:firstLineChars="300" w:firstLine="630"/>
      </w:pPr>
      <w:r w:rsidRPr="00F94F30">
        <w:rPr>
          <w:rFonts w:hint="eastAsia"/>
        </w:rPr>
        <w:t>オンライン診療受診施設の平面図</w:t>
      </w:r>
      <w:r w:rsidR="00AC4490" w:rsidRPr="00F94F30">
        <w:rPr>
          <w:rFonts w:hint="eastAsia"/>
        </w:rPr>
        <w:t xml:space="preserve">　</w:t>
      </w:r>
      <w:r w:rsidRPr="00F94F30">
        <w:rPr>
          <w:rFonts w:hint="eastAsia"/>
          <w:u w:val="single"/>
        </w:rPr>
        <w:t xml:space="preserve">別添No.　　　　</w:t>
      </w:r>
      <w:r w:rsidRPr="00F94F30">
        <w:rPr>
          <w:rFonts w:hint="eastAsia"/>
        </w:rPr>
        <w:t>のとおり</w:t>
      </w:r>
    </w:p>
    <w:p w14:paraId="37F37CBB" w14:textId="77777777" w:rsidR="00BB0168" w:rsidRPr="00F94F30" w:rsidRDefault="00AC4490" w:rsidP="002B5B35">
      <w:pPr>
        <w:spacing w:after="100"/>
        <w:ind w:firstLineChars="153" w:firstLine="321"/>
      </w:pPr>
      <w:r w:rsidRPr="00F94F30">
        <w:rPr>
          <w:rFonts w:hint="eastAsia"/>
        </w:rPr>
        <w:t xml:space="preserve">　 フロアの平面図　</w:t>
      </w:r>
      <w:r w:rsidRPr="00F94F30">
        <w:rPr>
          <w:rFonts w:hint="eastAsia"/>
          <w:u w:val="single"/>
        </w:rPr>
        <w:t xml:space="preserve">別添No.　　　</w:t>
      </w:r>
      <w:r w:rsidRPr="00F94F30">
        <w:rPr>
          <w:rFonts w:hint="eastAsia"/>
        </w:rPr>
        <w:t>のとおり</w:t>
      </w:r>
    </w:p>
    <w:p w14:paraId="1304EF5F" w14:textId="77777777" w:rsidR="00F914A1" w:rsidRPr="00F94F30" w:rsidRDefault="00AC4490" w:rsidP="002B5B35">
      <w:pPr>
        <w:spacing w:after="100"/>
        <w:ind w:firstLineChars="153" w:firstLine="321"/>
      </w:pPr>
      <w:r w:rsidRPr="00F94F30">
        <w:rPr>
          <w:rFonts w:hint="eastAsia"/>
        </w:rPr>
        <w:t>6</w:t>
      </w:r>
      <w:r w:rsidR="00ED202D" w:rsidRPr="00F94F30">
        <w:rPr>
          <w:rFonts w:hint="eastAsia"/>
        </w:rPr>
        <w:t xml:space="preserve">　設置者が法人の場合</w:t>
      </w:r>
    </w:p>
    <w:p w14:paraId="3F5FD665" w14:textId="77777777" w:rsidR="002B5B35" w:rsidRPr="00F94F30" w:rsidRDefault="00ED202D" w:rsidP="005842E7">
      <w:pPr>
        <w:spacing w:after="100"/>
        <w:ind w:firstLineChars="300" w:firstLine="630"/>
      </w:pPr>
      <w:r w:rsidRPr="00F94F30">
        <w:rPr>
          <w:rFonts w:hint="eastAsia"/>
        </w:rPr>
        <w:t>定款、寄付行為又は条例</w:t>
      </w:r>
      <w:r w:rsidR="00AC4490" w:rsidRPr="00F94F30">
        <w:rPr>
          <w:rFonts w:hint="eastAsia"/>
        </w:rPr>
        <w:t xml:space="preserve">　</w:t>
      </w:r>
      <w:r w:rsidRPr="00F94F30">
        <w:rPr>
          <w:rFonts w:hint="eastAsia"/>
          <w:u w:val="single"/>
        </w:rPr>
        <w:t xml:space="preserve">別添No.　　　</w:t>
      </w:r>
      <w:r w:rsidRPr="00F94F30">
        <w:rPr>
          <w:rFonts w:hint="eastAsia"/>
        </w:rPr>
        <w:t>のとおり</w:t>
      </w:r>
    </w:p>
    <w:p w14:paraId="28BB5B2D" w14:textId="77777777" w:rsidR="00FC1603" w:rsidRPr="00F94F30" w:rsidRDefault="00FC1603" w:rsidP="002B5B35">
      <w:pPr>
        <w:spacing w:after="100"/>
        <w:ind w:firstLineChars="153" w:firstLine="321"/>
      </w:pPr>
    </w:p>
    <w:p w14:paraId="36A5A158" w14:textId="77777777" w:rsidR="002138DC" w:rsidRPr="00F94F30" w:rsidRDefault="002138DC" w:rsidP="00AB0939">
      <w:pPr>
        <w:pStyle w:val="aa"/>
        <w:ind w:leftChars="135" w:left="703" w:hangingChars="200" w:hanging="420"/>
      </w:pPr>
      <w:r w:rsidRPr="00F94F30">
        <w:rPr>
          <w:rFonts w:hint="eastAsia"/>
        </w:rPr>
        <w:t>備考　この様式により難いときは</w:t>
      </w:r>
      <w:r w:rsidR="00234919" w:rsidRPr="00F94F30">
        <w:rPr>
          <w:rFonts w:hint="eastAsia"/>
        </w:rPr>
        <w:t>、</w:t>
      </w:r>
      <w:r w:rsidRPr="00F94F30">
        <w:rPr>
          <w:rFonts w:hint="eastAsia"/>
        </w:rPr>
        <w:t>この様式に準じた別の様式を使用することができ</w:t>
      </w:r>
      <w:r w:rsidR="002B5B35" w:rsidRPr="00F94F30">
        <w:rPr>
          <w:rFonts w:hint="eastAsia"/>
        </w:rPr>
        <w:t>る</w:t>
      </w:r>
      <w:r w:rsidRPr="00F94F30">
        <w:rPr>
          <w:rFonts w:hint="eastAsia"/>
        </w:rPr>
        <w:t>。</w:t>
      </w:r>
    </w:p>
    <w:sectPr w:rsidR="002138DC" w:rsidRPr="00F94F30" w:rsidSect="00ED6F2A">
      <w:pgSz w:w="11906" w:h="16838" w:code="9"/>
      <w:pgMar w:top="1418" w:right="1361" w:bottom="1418" w:left="1418" w:header="851" w:footer="992" w:gutter="0"/>
      <w:paperSrc w:first="7" w:other="7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3D796" w14:textId="77777777" w:rsidR="00E5635F" w:rsidRDefault="00E5635F">
      <w:r>
        <w:separator/>
      </w:r>
    </w:p>
  </w:endnote>
  <w:endnote w:type="continuationSeparator" w:id="0">
    <w:p w14:paraId="5ACDBA11" w14:textId="77777777" w:rsidR="00E5635F" w:rsidRDefault="00E5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2647E" w14:textId="77777777" w:rsidR="00E5635F" w:rsidRDefault="00E5635F">
      <w:r>
        <w:separator/>
      </w:r>
    </w:p>
  </w:footnote>
  <w:footnote w:type="continuationSeparator" w:id="0">
    <w:p w14:paraId="4F9C43C7" w14:textId="77777777" w:rsidR="00E5635F" w:rsidRDefault="00E56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B71D0"/>
    <w:multiLevelType w:val="hybridMultilevel"/>
    <w:tmpl w:val="1A64B50E"/>
    <w:lvl w:ilvl="0" w:tplc="F6304F72">
      <w:start w:val="7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" w15:restartNumberingAfterBreak="0">
    <w:nsid w:val="5C7823C5"/>
    <w:multiLevelType w:val="hybridMultilevel"/>
    <w:tmpl w:val="338E4E64"/>
    <w:lvl w:ilvl="0" w:tplc="BC384A0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D0B654DE">
      <w:start w:val="2"/>
      <w:numFmt w:val="bullet"/>
      <w:lvlText w:val="□"/>
      <w:lvlJc w:val="left"/>
      <w:pPr>
        <w:ind w:left="10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74FD5965"/>
    <w:multiLevelType w:val="hybridMultilevel"/>
    <w:tmpl w:val="502E8D18"/>
    <w:lvl w:ilvl="0" w:tplc="E054B21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513105834">
    <w:abstractNumId w:val="1"/>
  </w:num>
  <w:num w:numId="2" w16cid:durableId="403767892">
    <w:abstractNumId w:val="2"/>
  </w:num>
  <w:num w:numId="3" w16cid:durableId="123040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"/>
  <w:drawingGridVerticalSpacing w:val="20"/>
  <w:displayHorizontalDrawingGridEvery w:val="0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00"/>
    <w:rsid w:val="00123445"/>
    <w:rsid w:val="00131845"/>
    <w:rsid w:val="0015763D"/>
    <w:rsid w:val="00162192"/>
    <w:rsid w:val="002138DC"/>
    <w:rsid w:val="00234919"/>
    <w:rsid w:val="0025311D"/>
    <w:rsid w:val="002A4628"/>
    <w:rsid w:val="002B5B35"/>
    <w:rsid w:val="00300A9B"/>
    <w:rsid w:val="00326992"/>
    <w:rsid w:val="003679D0"/>
    <w:rsid w:val="003A4DB2"/>
    <w:rsid w:val="003B7515"/>
    <w:rsid w:val="00451CA4"/>
    <w:rsid w:val="00475B30"/>
    <w:rsid w:val="00476CF1"/>
    <w:rsid w:val="00493485"/>
    <w:rsid w:val="004A3A7B"/>
    <w:rsid w:val="00577A5B"/>
    <w:rsid w:val="005842E7"/>
    <w:rsid w:val="00587C2E"/>
    <w:rsid w:val="00610E94"/>
    <w:rsid w:val="006622CB"/>
    <w:rsid w:val="00664D2F"/>
    <w:rsid w:val="006828A8"/>
    <w:rsid w:val="006C2079"/>
    <w:rsid w:val="006E2631"/>
    <w:rsid w:val="00710137"/>
    <w:rsid w:val="0073136B"/>
    <w:rsid w:val="00760A3B"/>
    <w:rsid w:val="007763BE"/>
    <w:rsid w:val="007C4DC6"/>
    <w:rsid w:val="007E3DE7"/>
    <w:rsid w:val="007F7925"/>
    <w:rsid w:val="008207E8"/>
    <w:rsid w:val="00855CDB"/>
    <w:rsid w:val="00886F6A"/>
    <w:rsid w:val="00894B67"/>
    <w:rsid w:val="008E37B9"/>
    <w:rsid w:val="00920CA2"/>
    <w:rsid w:val="009969A4"/>
    <w:rsid w:val="009F490F"/>
    <w:rsid w:val="00A03B2F"/>
    <w:rsid w:val="00A15D2C"/>
    <w:rsid w:val="00A22700"/>
    <w:rsid w:val="00A25C95"/>
    <w:rsid w:val="00A60AD8"/>
    <w:rsid w:val="00AB0939"/>
    <w:rsid w:val="00AB6604"/>
    <w:rsid w:val="00AB77DB"/>
    <w:rsid w:val="00AC4490"/>
    <w:rsid w:val="00AC6200"/>
    <w:rsid w:val="00AE2F90"/>
    <w:rsid w:val="00AE7A37"/>
    <w:rsid w:val="00AF3997"/>
    <w:rsid w:val="00B035CA"/>
    <w:rsid w:val="00B4641D"/>
    <w:rsid w:val="00B649DE"/>
    <w:rsid w:val="00B80B7A"/>
    <w:rsid w:val="00BB0168"/>
    <w:rsid w:val="00C35C3F"/>
    <w:rsid w:val="00C4704F"/>
    <w:rsid w:val="00C70241"/>
    <w:rsid w:val="00C73B58"/>
    <w:rsid w:val="00CB4924"/>
    <w:rsid w:val="00CC41A8"/>
    <w:rsid w:val="00CF30DC"/>
    <w:rsid w:val="00D46B00"/>
    <w:rsid w:val="00D53B39"/>
    <w:rsid w:val="00D606E8"/>
    <w:rsid w:val="00D76D74"/>
    <w:rsid w:val="00D917A9"/>
    <w:rsid w:val="00DB7E05"/>
    <w:rsid w:val="00E5635F"/>
    <w:rsid w:val="00E90CAF"/>
    <w:rsid w:val="00E9172D"/>
    <w:rsid w:val="00ED202D"/>
    <w:rsid w:val="00ED6F2A"/>
    <w:rsid w:val="00F204BF"/>
    <w:rsid w:val="00F4763A"/>
    <w:rsid w:val="00F86C26"/>
    <w:rsid w:val="00F914A1"/>
    <w:rsid w:val="00F94F30"/>
    <w:rsid w:val="00F957E0"/>
    <w:rsid w:val="00FA3AF4"/>
    <w:rsid w:val="00FC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FC3E24"/>
  <w15:chartTrackingRefBased/>
  <w15:docId w15:val="{79D6F80F-80D5-4587-B141-E86C58E22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編名"/>
    <w:basedOn w:val="a"/>
    <w:pPr>
      <w:ind w:left="1680" w:right="1260" w:hanging="420"/>
    </w:pPr>
    <w:rPr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sz w:val="3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8">
    <w:name w:val="右寄せ２"/>
    <w:basedOn w:val="a"/>
    <w:pPr>
      <w:ind w:right="420"/>
      <w:jc w:val="right"/>
    </w:pPr>
  </w:style>
  <w:style w:type="paragraph" w:styleId="a9">
    <w:name w:val="Closing"/>
    <w:basedOn w:val="a"/>
    <w:next w:val="a"/>
    <w:pPr>
      <w:jc w:val="right"/>
    </w:pPr>
  </w:style>
  <w:style w:type="paragraph" w:styleId="aa">
    <w:name w:val="Body Text Indent"/>
    <w:basedOn w:val="a"/>
    <w:pPr>
      <w:spacing w:line="400" w:lineRule="exact"/>
      <w:ind w:left="210"/>
    </w:pPr>
  </w:style>
  <w:style w:type="paragraph" w:styleId="ab">
    <w:name w:val="Balloon Text"/>
    <w:basedOn w:val="a"/>
    <w:semiHidden/>
    <w:rsid w:val="00577A5B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uiPriority w:val="39"/>
    <w:rsid w:val="00E90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451CA4"/>
    <w:pPr>
      <w:jc w:val="center"/>
    </w:pPr>
  </w:style>
  <w:style w:type="character" w:customStyle="1" w:styleId="ae">
    <w:name w:val="記 (文字)"/>
    <w:link w:val="ad"/>
    <w:uiPriority w:val="99"/>
    <w:rsid w:val="00451CA4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65330;&#65314;&#65293;&#65317;&#65318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ＲＢ－ＥＦ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</vt:lpstr>
      <vt:lpstr>様式1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</dc:title>
  <dc:subject/>
  <dc:creator>(株)ぎょうせい</dc:creator>
  <cp:keywords/>
  <dc:description/>
  <cp:lastModifiedBy>#舟木 朋恵</cp:lastModifiedBy>
  <cp:revision>3</cp:revision>
  <cp:lastPrinted>2026-03-09T04:44:00Z</cp:lastPrinted>
  <dcterms:created xsi:type="dcterms:W3CDTF">2026-07-21T02:03:00Z</dcterms:created>
  <dcterms:modified xsi:type="dcterms:W3CDTF">2026-07-21T02:22:00Z</dcterms:modified>
</cp:coreProperties>
</file>